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A043A" w14:textId="77777777" w:rsidR="00816E8F" w:rsidRDefault="00816E8F" w:rsidP="007802FA">
      <w:pPr>
        <w:pStyle w:val="Corpotesto"/>
        <w:ind w:left="-142" w:firstLine="142"/>
      </w:pPr>
    </w:p>
    <w:p w14:paraId="5B50EC07" w14:textId="77777777" w:rsidR="005927B1" w:rsidRPr="00F95608" w:rsidRDefault="00816E8F" w:rsidP="00816E8F">
      <w:pPr>
        <w:pStyle w:val="Default"/>
        <w:rPr>
          <w:rFonts w:ascii="Tahoma" w:hAnsi="Tahoma" w:cs="Tahoma"/>
          <w:b/>
          <w:bCs/>
          <w:iCs/>
          <w:sz w:val="18"/>
          <w:szCs w:val="18"/>
        </w:rPr>
      </w:pPr>
      <w:r w:rsidRPr="00F95608">
        <w:rPr>
          <w:rFonts w:ascii="Tahoma" w:hAnsi="Tahoma" w:cs="Tahoma"/>
          <w:sz w:val="18"/>
          <w:szCs w:val="18"/>
        </w:rPr>
        <w:t xml:space="preserve"> </w:t>
      </w:r>
      <w:r w:rsidRPr="00F95608">
        <w:rPr>
          <w:rFonts w:ascii="Tahoma" w:hAnsi="Tahoma" w:cs="Tahoma"/>
          <w:b/>
          <w:bCs/>
          <w:iCs/>
          <w:sz w:val="18"/>
          <w:szCs w:val="18"/>
        </w:rPr>
        <w:t>ALLEGATO 1 – GRIGLIA DI VALUTAZIONE TITOLI ESPERTO</w:t>
      </w:r>
    </w:p>
    <w:p w14:paraId="4A7BA2E8" w14:textId="77777777" w:rsidR="002500B5" w:rsidRPr="00F95608" w:rsidRDefault="002500B5" w:rsidP="00816E8F">
      <w:pPr>
        <w:pStyle w:val="Default"/>
        <w:rPr>
          <w:rFonts w:ascii="Tahoma" w:hAnsi="Tahoma" w:cs="Tahoma"/>
          <w:b/>
          <w:bCs/>
          <w:iCs/>
          <w:sz w:val="18"/>
          <w:szCs w:val="18"/>
        </w:rPr>
      </w:pPr>
    </w:p>
    <w:p w14:paraId="04257A5F" w14:textId="77777777" w:rsidR="00816E8F" w:rsidRPr="00F95608" w:rsidRDefault="00816E8F" w:rsidP="00816E8F">
      <w:pPr>
        <w:pStyle w:val="Default"/>
        <w:rPr>
          <w:rFonts w:ascii="Tahoma" w:hAnsi="Tahoma" w:cs="Tahoma"/>
          <w:sz w:val="18"/>
          <w:szCs w:val="18"/>
        </w:rPr>
      </w:pPr>
    </w:p>
    <w:p w14:paraId="2CD44B0E" w14:textId="2E4D9B6C" w:rsidR="002500B5" w:rsidRPr="00F95608" w:rsidRDefault="002500B5" w:rsidP="002500B5">
      <w:pPr>
        <w:pStyle w:val="Default"/>
        <w:spacing w:after="120"/>
        <w:jc w:val="center"/>
        <w:rPr>
          <w:rFonts w:ascii="Tahoma" w:hAnsi="Tahoma" w:cs="Tahoma"/>
          <w:sz w:val="18"/>
          <w:szCs w:val="18"/>
        </w:rPr>
      </w:pPr>
      <w:r w:rsidRPr="00F95608">
        <w:rPr>
          <w:rFonts w:ascii="Tahoma" w:hAnsi="Tahoma" w:cs="Tahoma"/>
          <w:b/>
          <w:bCs/>
          <w:iCs/>
          <w:sz w:val="18"/>
          <w:szCs w:val="18"/>
        </w:rPr>
        <w:t>AVVISO INTERNO PER LA SELEZIONE DI DOCENTI ESPERTI SUL PROGETTO</w:t>
      </w:r>
    </w:p>
    <w:p w14:paraId="675028EE" w14:textId="77777777" w:rsidR="00F95608" w:rsidRDefault="002500B5" w:rsidP="002500B5">
      <w:pPr>
        <w:pStyle w:val="Default"/>
        <w:jc w:val="center"/>
        <w:rPr>
          <w:rFonts w:ascii="Tahoma" w:hAnsi="Tahoma" w:cs="Tahoma"/>
          <w:sz w:val="18"/>
          <w:szCs w:val="18"/>
        </w:rPr>
      </w:pPr>
      <w:r w:rsidRPr="00F95608">
        <w:rPr>
          <w:rFonts w:ascii="Tahoma" w:hAnsi="Tahoma" w:cs="Tahoma"/>
          <w:sz w:val="18"/>
          <w:szCs w:val="18"/>
        </w:rPr>
        <w:t>Programma Operativo Complementare (POC) “Per la Scuola” 2014-2020 finanziato con il Fondo di Rotazione (</w:t>
      </w:r>
      <w:proofErr w:type="spellStart"/>
      <w:r w:rsidRPr="00F95608">
        <w:rPr>
          <w:rFonts w:ascii="Tahoma" w:hAnsi="Tahoma" w:cs="Tahoma"/>
          <w:sz w:val="18"/>
          <w:szCs w:val="18"/>
        </w:rPr>
        <w:t>FdR</w:t>
      </w:r>
      <w:proofErr w:type="spellEnd"/>
      <w:r w:rsidRPr="00F95608">
        <w:rPr>
          <w:rFonts w:ascii="Tahoma" w:hAnsi="Tahoma" w:cs="Tahoma"/>
          <w:sz w:val="18"/>
          <w:szCs w:val="18"/>
        </w:rPr>
        <w:t xml:space="preserve">) Obiettivo Specifico 10.1 – Azione 10.1.6 – Sotto-azione 10.1.6A </w:t>
      </w:r>
      <w:r w:rsidR="00F95608">
        <w:rPr>
          <w:rFonts w:ascii="Tahoma" w:hAnsi="Tahoma" w:cs="Tahoma"/>
          <w:sz w:val="18"/>
          <w:szCs w:val="18"/>
        </w:rPr>
        <w:t>–</w:t>
      </w:r>
      <w:r w:rsidRPr="00F95608">
        <w:rPr>
          <w:rFonts w:ascii="Tahoma" w:hAnsi="Tahoma" w:cs="Tahoma"/>
          <w:sz w:val="18"/>
          <w:szCs w:val="18"/>
        </w:rPr>
        <w:t xml:space="preserve"> </w:t>
      </w:r>
    </w:p>
    <w:p w14:paraId="093F324B" w14:textId="77777777" w:rsidR="002500B5" w:rsidRPr="00F95608" w:rsidRDefault="002500B5" w:rsidP="002500B5">
      <w:pPr>
        <w:pStyle w:val="Default"/>
        <w:jc w:val="center"/>
        <w:rPr>
          <w:rFonts w:ascii="Tahoma" w:hAnsi="Tahoma" w:cs="Tahoma"/>
          <w:sz w:val="18"/>
          <w:szCs w:val="18"/>
        </w:rPr>
      </w:pPr>
      <w:r w:rsidRPr="00F95608">
        <w:rPr>
          <w:rFonts w:ascii="Tahoma" w:hAnsi="Tahoma" w:cs="Tahoma"/>
          <w:sz w:val="18"/>
          <w:szCs w:val="18"/>
        </w:rPr>
        <w:t>interventi di cui al Decreto del Ministro dell’istruzione e del merito 15 novembre 2024, n. 231</w:t>
      </w:r>
    </w:p>
    <w:p w14:paraId="58791613" w14:textId="77777777" w:rsidR="002500B5" w:rsidRPr="00F95608" w:rsidRDefault="002500B5" w:rsidP="002500B5">
      <w:pPr>
        <w:pStyle w:val="Corpotesto"/>
        <w:spacing w:after="60"/>
        <w:jc w:val="center"/>
        <w:rPr>
          <w:rFonts w:ascii="Tahoma" w:hAnsi="Tahoma" w:cs="Tahoma"/>
          <w:iCs/>
          <w:sz w:val="18"/>
          <w:szCs w:val="18"/>
        </w:rPr>
      </w:pPr>
      <w:r w:rsidRPr="00F95608">
        <w:rPr>
          <w:rFonts w:ascii="Tahoma" w:hAnsi="Tahoma" w:cs="Tahoma"/>
          <w:sz w:val="18"/>
          <w:szCs w:val="18"/>
        </w:rPr>
        <w:t xml:space="preserve">Avviso Prot. 64310 del 23/04/2025 - </w:t>
      </w:r>
      <w:r w:rsidRPr="00F95608">
        <w:rPr>
          <w:rFonts w:ascii="Tahoma" w:hAnsi="Tahoma" w:cs="Tahoma"/>
          <w:iCs/>
          <w:sz w:val="18"/>
          <w:szCs w:val="18"/>
        </w:rPr>
        <w:t>“Percorsi di orientamento rivolti alle classi terze, quarte e quinte delle istituzioni scolastiche secondarie di secondo grado con il coordinamento del docente tutor”</w:t>
      </w:r>
    </w:p>
    <w:p w14:paraId="3850C4E6" w14:textId="77777777" w:rsidR="002500B5" w:rsidRPr="00F95608" w:rsidRDefault="002500B5" w:rsidP="002500B5">
      <w:pPr>
        <w:pStyle w:val="Default"/>
        <w:jc w:val="center"/>
        <w:rPr>
          <w:rFonts w:ascii="Tahoma" w:hAnsi="Tahoma" w:cs="Tahoma"/>
          <w:color w:val="auto"/>
          <w:sz w:val="18"/>
          <w:szCs w:val="18"/>
        </w:rPr>
      </w:pPr>
      <w:r w:rsidRPr="00F95608">
        <w:rPr>
          <w:rFonts w:ascii="Tahoma" w:hAnsi="Tahoma" w:cs="Tahoma"/>
          <w:bCs/>
          <w:color w:val="auto"/>
          <w:sz w:val="18"/>
          <w:szCs w:val="18"/>
        </w:rPr>
        <w:t>TITOLO PROGETTO: ORIENTIAMOCI</w:t>
      </w:r>
    </w:p>
    <w:p w14:paraId="0D9E77E9" w14:textId="77777777" w:rsidR="002500B5" w:rsidRPr="00F95608" w:rsidRDefault="002500B5" w:rsidP="002500B5">
      <w:pPr>
        <w:pStyle w:val="Default"/>
        <w:jc w:val="center"/>
        <w:rPr>
          <w:rFonts w:ascii="Tahoma" w:hAnsi="Tahoma" w:cs="Tahoma"/>
          <w:color w:val="auto"/>
          <w:sz w:val="18"/>
          <w:szCs w:val="18"/>
        </w:rPr>
      </w:pPr>
      <w:r w:rsidRPr="00F95608">
        <w:rPr>
          <w:rFonts w:ascii="Tahoma" w:hAnsi="Tahoma" w:cs="Tahoma"/>
          <w:bCs/>
          <w:color w:val="auto"/>
          <w:sz w:val="18"/>
          <w:szCs w:val="18"/>
        </w:rPr>
        <w:t xml:space="preserve">COD. PROGETTO: </w:t>
      </w:r>
      <w:r w:rsidRPr="00F95608">
        <w:rPr>
          <w:rFonts w:ascii="Tahoma" w:hAnsi="Tahoma" w:cs="Tahoma"/>
          <w:sz w:val="18"/>
          <w:szCs w:val="18"/>
        </w:rPr>
        <w:t>10.1.6A-FDRPOC-PU-2024-24</w:t>
      </w:r>
    </w:p>
    <w:p w14:paraId="136ADCA5" w14:textId="77777777" w:rsidR="002500B5" w:rsidRPr="00F95608" w:rsidRDefault="002500B5" w:rsidP="002500B5">
      <w:pPr>
        <w:pStyle w:val="Default"/>
        <w:jc w:val="center"/>
        <w:rPr>
          <w:rFonts w:ascii="Tahoma" w:hAnsi="Tahoma" w:cs="Tahoma"/>
          <w:bCs/>
          <w:sz w:val="18"/>
          <w:szCs w:val="18"/>
        </w:rPr>
      </w:pPr>
      <w:r w:rsidRPr="00F95608">
        <w:rPr>
          <w:rFonts w:ascii="Tahoma" w:hAnsi="Tahoma" w:cs="Tahoma"/>
          <w:bCs/>
          <w:sz w:val="18"/>
          <w:szCs w:val="18"/>
        </w:rPr>
        <w:t>CUP:</w:t>
      </w:r>
      <w:r w:rsidRPr="00F95608">
        <w:rPr>
          <w:rFonts w:ascii="Tahoma" w:hAnsi="Tahoma" w:cs="Tahoma"/>
          <w:sz w:val="18"/>
          <w:szCs w:val="18"/>
        </w:rPr>
        <w:t xml:space="preserve"> C34D25001090001</w:t>
      </w:r>
    </w:p>
    <w:p w14:paraId="059F65DC" w14:textId="77777777" w:rsidR="00780AFF" w:rsidRDefault="00780AFF" w:rsidP="00780AFF">
      <w:pPr>
        <w:pStyle w:val="Default"/>
      </w:pPr>
    </w:p>
    <w:tbl>
      <w:tblPr>
        <w:tblStyle w:val="Grigliatabella"/>
        <w:tblW w:w="10650" w:type="dxa"/>
        <w:tblLook w:val="04A0" w:firstRow="1" w:lastRow="0" w:firstColumn="1" w:lastColumn="0" w:noHBand="0" w:noVBand="1"/>
      </w:tblPr>
      <w:tblGrid>
        <w:gridCol w:w="1973"/>
        <w:gridCol w:w="2407"/>
        <w:gridCol w:w="1592"/>
        <w:gridCol w:w="1323"/>
        <w:gridCol w:w="1657"/>
        <w:gridCol w:w="1698"/>
      </w:tblGrid>
      <w:tr w:rsidR="009B29B3" w:rsidRPr="00E81895" w14:paraId="0B92034F" w14:textId="77777777" w:rsidTr="000564A8">
        <w:trPr>
          <w:trHeight w:val="698"/>
        </w:trPr>
        <w:tc>
          <w:tcPr>
            <w:tcW w:w="10650" w:type="dxa"/>
            <w:gridSpan w:val="6"/>
            <w:hideMark/>
          </w:tcPr>
          <w:p w14:paraId="4F135A13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  <w:p w14:paraId="34736ABD" w14:textId="77777777" w:rsidR="009B29B3" w:rsidRPr="00F95608" w:rsidRDefault="009B29B3" w:rsidP="00E81895">
            <w:pPr>
              <w:widowControl/>
              <w:autoSpaceDE/>
              <w:autoSpaceDN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CRITERI DI SELEZIONE PERSONALE ESPERTO INTERNO</w:t>
            </w:r>
          </w:p>
          <w:p w14:paraId="4AD29459" w14:textId="77777777" w:rsidR="009B29B3" w:rsidRPr="00F95608" w:rsidRDefault="009B29B3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 xml:space="preserve">n. 1 docente tutor/orientatore scolastico </w:t>
            </w:r>
            <w:r w:rsidRPr="00F95608">
              <w:rPr>
                <w:rFonts w:ascii="Tahoma" w:hAnsi="Tahoma" w:cs="Tahoma"/>
                <w:b/>
                <w:sz w:val="18"/>
                <w:szCs w:val="18"/>
                <w:shd w:val="clear" w:color="auto" w:fill="FFFFFF"/>
              </w:rPr>
              <w:t>DM 328/2022</w:t>
            </w:r>
          </w:p>
        </w:tc>
      </w:tr>
      <w:tr w:rsidR="009B29B3" w:rsidRPr="00E81895" w14:paraId="35AD8E99" w14:textId="77777777" w:rsidTr="00175101">
        <w:trPr>
          <w:trHeight w:val="320"/>
        </w:trPr>
        <w:tc>
          <w:tcPr>
            <w:tcW w:w="1812" w:type="dxa"/>
            <w:hideMark/>
          </w:tcPr>
          <w:p w14:paraId="7B95B387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CRITERI DI SELEZIONE </w:t>
            </w:r>
          </w:p>
        </w:tc>
        <w:tc>
          <w:tcPr>
            <w:tcW w:w="2823" w:type="dxa"/>
            <w:hideMark/>
          </w:tcPr>
          <w:p w14:paraId="39154D56" w14:textId="77777777" w:rsidR="009B29B3" w:rsidRPr="00F95608" w:rsidRDefault="00F95608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CRITERI DI VALUTAZIONE</w:t>
            </w:r>
          </w:p>
        </w:tc>
        <w:tc>
          <w:tcPr>
            <w:tcW w:w="1628" w:type="dxa"/>
            <w:hideMark/>
          </w:tcPr>
          <w:p w14:paraId="0144A97F" w14:textId="77777777" w:rsidR="009B29B3" w:rsidRPr="00F95608" w:rsidRDefault="00F95608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MODALITÀ DI VALUTAZIONE</w:t>
            </w:r>
          </w:p>
        </w:tc>
        <w:tc>
          <w:tcPr>
            <w:tcW w:w="1245" w:type="dxa"/>
            <w:hideMark/>
          </w:tcPr>
          <w:p w14:paraId="42272B07" w14:textId="77777777" w:rsidR="009B29B3" w:rsidRPr="00F95608" w:rsidRDefault="00F95608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PUNTEGGIO</w:t>
            </w:r>
          </w:p>
        </w:tc>
        <w:tc>
          <w:tcPr>
            <w:tcW w:w="1424" w:type="dxa"/>
          </w:tcPr>
          <w:p w14:paraId="73AA86BB" w14:textId="77777777" w:rsidR="009B29B3" w:rsidRPr="00F95608" w:rsidRDefault="00F95608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 xml:space="preserve">COMPILAZIONE </w:t>
            </w:r>
          </w:p>
          <w:p w14:paraId="6FFF9B68" w14:textId="77777777" w:rsidR="009B29B3" w:rsidRPr="00F95608" w:rsidRDefault="00F95608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A CURA DEL CANDIDATO</w:t>
            </w:r>
          </w:p>
        </w:tc>
        <w:tc>
          <w:tcPr>
            <w:tcW w:w="1718" w:type="dxa"/>
          </w:tcPr>
          <w:p w14:paraId="3BF9DF24" w14:textId="77777777" w:rsidR="009B29B3" w:rsidRPr="00F95608" w:rsidRDefault="00F95608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 xml:space="preserve">COMPILAZIONE </w:t>
            </w:r>
          </w:p>
          <w:p w14:paraId="7BF23361" w14:textId="77777777" w:rsidR="009B29B3" w:rsidRPr="00F95608" w:rsidRDefault="00F95608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 xml:space="preserve">A CURA DEL DS </w:t>
            </w:r>
          </w:p>
          <w:p w14:paraId="15A9FF23" w14:textId="77777777" w:rsidR="009B29B3" w:rsidRPr="00F95608" w:rsidRDefault="00F95608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O COMMISSIONE</w:t>
            </w:r>
          </w:p>
        </w:tc>
      </w:tr>
      <w:tr w:rsidR="009B29B3" w:rsidRPr="00E81895" w14:paraId="26D9D9E2" w14:textId="77777777" w:rsidTr="00EC02DF">
        <w:trPr>
          <w:trHeight w:val="2062"/>
        </w:trPr>
        <w:tc>
          <w:tcPr>
            <w:tcW w:w="1812" w:type="dxa"/>
            <w:vMerge w:val="restart"/>
            <w:hideMark/>
          </w:tcPr>
          <w:p w14:paraId="5E4455DA" w14:textId="77777777" w:rsidR="00F95608" w:rsidRDefault="009B29B3" w:rsidP="00F95608">
            <w:pPr>
              <w:widowControl/>
              <w:autoSpaceDE/>
              <w:autoSpaceDN/>
              <w:ind w:left="2" w:right="236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A - Titoli di studio</w:t>
            </w:r>
          </w:p>
          <w:p w14:paraId="7E9E76F7" w14:textId="77777777" w:rsidR="009B29B3" w:rsidRPr="00F95608" w:rsidRDefault="009B29B3" w:rsidP="00F95608">
            <w:pPr>
              <w:widowControl/>
              <w:autoSpaceDE/>
              <w:autoSpaceDN/>
              <w:ind w:left="2" w:right="236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i/>
                <w:iCs/>
                <w:color w:val="000000"/>
                <w:sz w:val="18"/>
                <w:szCs w:val="18"/>
                <w:lang w:eastAsia="it-IT"/>
              </w:rPr>
              <w:t>(Da valutare alla luce del curriculum vitae) </w:t>
            </w:r>
          </w:p>
        </w:tc>
        <w:tc>
          <w:tcPr>
            <w:tcW w:w="2823" w:type="dxa"/>
            <w:hideMark/>
          </w:tcPr>
          <w:p w14:paraId="2046DBB7" w14:textId="77777777" w:rsidR="009B29B3" w:rsidRPr="00F95608" w:rsidRDefault="009B29B3" w:rsidP="00E81895">
            <w:pPr>
              <w:widowControl/>
              <w:autoSpaceDE/>
              <w:autoSpaceDN/>
              <w:spacing w:after="240"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  <w:p w14:paraId="5967CA3B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A1 - Laurea (verrà valutata una sola laurea)</w:t>
            </w:r>
          </w:p>
        </w:tc>
        <w:tc>
          <w:tcPr>
            <w:tcW w:w="1628" w:type="dxa"/>
            <w:hideMark/>
          </w:tcPr>
          <w:p w14:paraId="7DC60F99" w14:textId="77777777" w:rsidR="009B29B3" w:rsidRPr="00F95608" w:rsidRDefault="009B29B3" w:rsidP="00E81895">
            <w:pPr>
              <w:widowControl/>
              <w:autoSpaceDE/>
              <w:autoSpaceDN/>
              <w:ind w:left="37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8 punti con voto fino a 100/110 </w:t>
            </w:r>
          </w:p>
          <w:p w14:paraId="32515C71" w14:textId="77777777" w:rsidR="009B29B3" w:rsidRPr="00F95608" w:rsidRDefault="009B29B3" w:rsidP="00E81895">
            <w:pPr>
              <w:widowControl/>
              <w:autoSpaceDE/>
              <w:autoSpaceDN/>
              <w:ind w:left="37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9 punti con voto da 101 fino 110/110 </w:t>
            </w:r>
          </w:p>
          <w:p w14:paraId="76541844" w14:textId="77777777" w:rsidR="009B29B3" w:rsidRPr="00F95608" w:rsidRDefault="009B29B3" w:rsidP="00E81895">
            <w:pPr>
              <w:widowControl/>
              <w:autoSpaceDE/>
              <w:autoSpaceDN/>
              <w:ind w:left="37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10 punti con voto 110/110 e lode</w:t>
            </w:r>
          </w:p>
        </w:tc>
        <w:tc>
          <w:tcPr>
            <w:tcW w:w="1245" w:type="dxa"/>
            <w:hideMark/>
          </w:tcPr>
          <w:p w14:paraId="1333D1E8" w14:textId="77777777" w:rsidR="009B29B3" w:rsidRPr="00F95608" w:rsidRDefault="009B29B3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Max 10 punti</w:t>
            </w:r>
          </w:p>
        </w:tc>
        <w:tc>
          <w:tcPr>
            <w:tcW w:w="1424" w:type="dxa"/>
          </w:tcPr>
          <w:p w14:paraId="460865A8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18" w:type="dxa"/>
          </w:tcPr>
          <w:p w14:paraId="4B30B699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9B29B3" w:rsidRPr="00E81895" w14:paraId="558C9541" w14:textId="77777777" w:rsidTr="00F95608">
        <w:trPr>
          <w:trHeight w:val="1597"/>
        </w:trPr>
        <w:tc>
          <w:tcPr>
            <w:tcW w:w="1812" w:type="dxa"/>
            <w:vMerge/>
            <w:hideMark/>
          </w:tcPr>
          <w:p w14:paraId="0E8885D3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</w:tc>
        <w:tc>
          <w:tcPr>
            <w:tcW w:w="2823" w:type="dxa"/>
            <w:hideMark/>
          </w:tcPr>
          <w:p w14:paraId="2682B783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  <w:p w14:paraId="7FC6D77B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A2 - Master, </w:t>
            </w:r>
          </w:p>
          <w:p w14:paraId="0A45810C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Perfezionamento e </w:t>
            </w:r>
          </w:p>
          <w:p w14:paraId="27746A79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Specializzazione post Laurea </w:t>
            </w:r>
          </w:p>
        </w:tc>
        <w:tc>
          <w:tcPr>
            <w:tcW w:w="1628" w:type="dxa"/>
            <w:hideMark/>
          </w:tcPr>
          <w:p w14:paraId="382577E1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2 punti per Master di II livello; </w:t>
            </w:r>
          </w:p>
          <w:p w14:paraId="1074B700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1 punto per Master di I livello. </w:t>
            </w:r>
          </w:p>
        </w:tc>
        <w:tc>
          <w:tcPr>
            <w:tcW w:w="1245" w:type="dxa"/>
            <w:hideMark/>
          </w:tcPr>
          <w:p w14:paraId="689D40AE" w14:textId="77777777" w:rsidR="009B29B3" w:rsidRPr="00F95608" w:rsidRDefault="009B29B3" w:rsidP="009B29B3">
            <w:pPr>
              <w:widowControl/>
              <w:autoSpaceDE/>
              <w:autoSpaceDN/>
              <w:ind w:left="2"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  <w:t>Max 10 punti</w:t>
            </w:r>
          </w:p>
        </w:tc>
        <w:tc>
          <w:tcPr>
            <w:tcW w:w="1424" w:type="dxa"/>
          </w:tcPr>
          <w:p w14:paraId="73C75090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18" w:type="dxa"/>
          </w:tcPr>
          <w:p w14:paraId="406AA018" w14:textId="77777777" w:rsidR="009B29B3" w:rsidRPr="00F95608" w:rsidRDefault="009B29B3" w:rsidP="00E81895">
            <w:pPr>
              <w:widowControl/>
              <w:autoSpaceDE/>
              <w:autoSpaceDN/>
              <w:ind w:left="2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9B29B3" w:rsidRPr="00E81895" w14:paraId="0AAD2E19" w14:textId="77777777" w:rsidTr="00175101">
        <w:trPr>
          <w:trHeight w:val="1013"/>
        </w:trPr>
        <w:tc>
          <w:tcPr>
            <w:tcW w:w="1812" w:type="dxa"/>
            <w:vMerge w:val="restart"/>
          </w:tcPr>
          <w:p w14:paraId="0D46C4F8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  <w:lang w:eastAsia="it-IT"/>
              </w:rPr>
              <w:t>B</w:t>
            </w:r>
            <w:r w:rsidRPr="00F95608">
              <w:rPr>
                <w:rFonts w:ascii="Tahoma" w:hAnsi="Tahoma" w:cs="Tahoma"/>
                <w:sz w:val="18"/>
                <w:szCs w:val="18"/>
                <w:lang w:eastAsia="it-IT"/>
              </w:rPr>
              <w:t xml:space="preserve"> - </w:t>
            </w:r>
            <w:r w:rsidRPr="00F95608">
              <w:rPr>
                <w:rFonts w:ascii="Tahoma" w:hAnsi="Tahoma" w:cs="Tahoma"/>
                <w:b/>
                <w:spacing w:val="-1"/>
                <w:sz w:val="18"/>
                <w:szCs w:val="18"/>
              </w:rPr>
              <w:t>titoli</w:t>
            </w:r>
            <w:r w:rsidRPr="00F95608">
              <w:rPr>
                <w:rFonts w:ascii="Tahoma" w:hAnsi="Tahoma" w:cs="Tahoma"/>
                <w:b/>
                <w:spacing w:val="-6"/>
                <w:sz w:val="18"/>
                <w:szCs w:val="18"/>
              </w:rPr>
              <w:t xml:space="preserve"> </w:t>
            </w:r>
            <w:r w:rsidRPr="00F95608">
              <w:rPr>
                <w:rFonts w:ascii="Tahoma" w:hAnsi="Tahoma" w:cs="Tahoma"/>
                <w:b/>
                <w:spacing w:val="-1"/>
                <w:sz w:val="18"/>
                <w:szCs w:val="18"/>
              </w:rPr>
              <w:t>di</w:t>
            </w:r>
            <w:r w:rsidRPr="00F95608">
              <w:rPr>
                <w:rFonts w:ascii="Tahoma" w:hAnsi="Tahoma" w:cs="Tahoma"/>
                <w:b/>
                <w:spacing w:val="24"/>
                <w:w w:val="99"/>
                <w:sz w:val="18"/>
                <w:szCs w:val="18"/>
              </w:rPr>
              <w:t xml:space="preserve"> </w:t>
            </w:r>
            <w:r w:rsidRPr="00F95608">
              <w:rPr>
                <w:rFonts w:ascii="Tahoma" w:hAnsi="Tahoma" w:cs="Tahoma"/>
                <w:b/>
                <w:spacing w:val="-1"/>
                <w:sz w:val="18"/>
                <w:szCs w:val="18"/>
              </w:rPr>
              <w:t>servizio\esperienze</w:t>
            </w:r>
            <w:r w:rsidRPr="00F95608">
              <w:rPr>
                <w:rFonts w:ascii="Tahoma" w:hAnsi="Tahoma" w:cs="Tahoma"/>
                <w:b/>
                <w:spacing w:val="25"/>
                <w:sz w:val="18"/>
                <w:szCs w:val="18"/>
              </w:rPr>
              <w:t xml:space="preserve"> </w:t>
            </w:r>
            <w:r w:rsidRPr="00F95608">
              <w:rPr>
                <w:rFonts w:ascii="Tahoma" w:hAnsi="Tahoma" w:cs="Tahoma"/>
                <w:b/>
                <w:spacing w:val="-1"/>
                <w:sz w:val="18"/>
                <w:szCs w:val="18"/>
              </w:rPr>
              <w:t>lavorative</w:t>
            </w:r>
            <w:r w:rsidRPr="00F95608">
              <w:rPr>
                <w:rFonts w:ascii="Tahoma" w:hAnsi="Tahoma" w:cs="Tahoma"/>
                <w:b/>
                <w:spacing w:val="-4"/>
                <w:sz w:val="18"/>
                <w:szCs w:val="18"/>
              </w:rPr>
              <w:t xml:space="preserve"> </w:t>
            </w:r>
            <w:r w:rsidRPr="00F95608">
              <w:rPr>
                <w:rFonts w:ascii="Tahoma" w:hAnsi="Tahoma" w:cs="Tahoma"/>
                <w:b/>
                <w:sz w:val="18"/>
                <w:szCs w:val="18"/>
              </w:rPr>
              <w:t>e</w:t>
            </w:r>
            <w:r w:rsidRPr="00F95608">
              <w:rPr>
                <w:rFonts w:ascii="Tahoma" w:hAnsi="Tahoma" w:cs="Tahoma"/>
                <w:b/>
                <w:spacing w:val="25"/>
                <w:sz w:val="18"/>
                <w:szCs w:val="18"/>
              </w:rPr>
              <w:t xml:space="preserve"> </w:t>
            </w:r>
            <w:r w:rsidRPr="00F95608">
              <w:rPr>
                <w:rFonts w:ascii="Tahoma" w:hAnsi="Tahoma" w:cs="Tahoma"/>
                <w:b/>
                <w:spacing w:val="-1"/>
                <w:sz w:val="18"/>
                <w:szCs w:val="18"/>
              </w:rPr>
              <w:t>professionali</w:t>
            </w:r>
          </w:p>
        </w:tc>
        <w:tc>
          <w:tcPr>
            <w:tcW w:w="2823" w:type="dxa"/>
          </w:tcPr>
          <w:p w14:paraId="6EFF1636" w14:textId="77777777" w:rsidR="009B29B3" w:rsidRPr="00F95608" w:rsidRDefault="009B29B3" w:rsidP="009B29B3">
            <w:pPr>
              <w:widowControl/>
              <w:autoSpaceDE/>
              <w:autoSpaceDN/>
              <w:ind w:left="2"/>
              <w:rPr>
                <w:rFonts w:ascii="Tahoma" w:eastAsia="Verdana" w:hAnsi="Tahoma" w:cs="Tahoma"/>
                <w:spacing w:val="-3"/>
                <w:sz w:val="18"/>
                <w:szCs w:val="18"/>
              </w:rPr>
            </w:pPr>
            <w:r w:rsidRPr="00F95608">
              <w:rPr>
                <w:rFonts w:ascii="Tahoma" w:eastAsia="Verdana" w:hAnsi="Tahoma" w:cs="Tahoma"/>
                <w:w w:val="95"/>
                <w:sz w:val="18"/>
                <w:szCs w:val="18"/>
              </w:rPr>
              <w:t xml:space="preserve">Docente a </w:t>
            </w:r>
            <w:r w:rsidRPr="00F95608">
              <w:rPr>
                <w:rFonts w:ascii="Tahoma" w:eastAsia="Verdana" w:hAnsi="Tahoma" w:cs="Tahoma"/>
                <w:spacing w:val="-1"/>
                <w:sz w:val="18"/>
                <w:szCs w:val="18"/>
              </w:rPr>
              <w:t>tempo</w:t>
            </w:r>
            <w:r w:rsidRPr="00F95608">
              <w:rPr>
                <w:rFonts w:ascii="Tahoma" w:eastAsia="Verdana" w:hAnsi="Tahoma" w:cs="Tahoma"/>
                <w:w w:val="95"/>
                <w:sz w:val="18"/>
                <w:szCs w:val="18"/>
              </w:rPr>
              <w:t xml:space="preserve"> </w:t>
            </w:r>
            <w:r w:rsidRPr="00F95608">
              <w:rPr>
                <w:rFonts w:ascii="Tahoma" w:eastAsia="Verdana" w:hAnsi="Tahoma" w:cs="Tahoma"/>
                <w:spacing w:val="-1"/>
                <w:sz w:val="18"/>
                <w:szCs w:val="18"/>
              </w:rPr>
              <w:t>indeterminato</w:t>
            </w:r>
            <w:r w:rsidRPr="00F95608">
              <w:rPr>
                <w:rFonts w:ascii="Tahoma" w:eastAsia="Verdana" w:hAnsi="Tahoma" w:cs="Tahoma"/>
                <w:spacing w:val="37"/>
                <w:sz w:val="18"/>
                <w:szCs w:val="18"/>
              </w:rPr>
              <w:t xml:space="preserve"> </w:t>
            </w:r>
            <w:r w:rsidRPr="00F95608">
              <w:rPr>
                <w:rFonts w:ascii="Tahoma" w:eastAsia="Verdana" w:hAnsi="Tahoma" w:cs="Tahoma"/>
                <w:spacing w:val="-3"/>
                <w:sz w:val="18"/>
                <w:szCs w:val="18"/>
              </w:rPr>
              <w:t>nella</w:t>
            </w:r>
            <w:r w:rsidRPr="00F95608">
              <w:rPr>
                <w:rFonts w:ascii="Tahoma" w:eastAsia="Verdana" w:hAnsi="Tahoma" w:cs="Tahoma"/>
                <w:spacing w:val="39"/>
                <w:sz w:val="18"/>
                <w:szCs w:val="18"/>
              </w:rPr>
              <w:t xml:space="preserve"> </w:t>
            </w:r>
            <w:r w:rsidRPr="00F95608">
              <w:rPr>
                <w:rFonts w:ascii="Tahoma" w:eastAsia="Verdana" w:hAnsi="Tahoma" w:cs="Tahoma"/>
                <w:sz w:val="18"/>
                <w:szCs w:val="18"/>
              </w:rPr>
              <w:t>scuola</w:t>
            </w:r>
            <w:r w:rsidRPr="00F95608">
              <w:rPr>
                <w:rFonts w:ascii="Tahoma" w:eastAsia="Verdana" w:hAnsi="Tahoma" w:cs="Tahoma"/>
                <w:spacing w:val="27"/>
                <w:sz w:val="18"/>
                <w:szCs w:val="18"/>
              </w:rPr>
              <w:t xml:space="preserve"> </w:t>
            </w:r>
            <w:r w:rsidRPr="00F95608">
              <w:rPr>
                <w:rFonts w:ascii="Tahoma" w:eastAsia="Verdana" w:hAnsi="Tahoma" w:cs="Tahoma"/>
                <w:spacing w:val="-1"/>
                <w:sz w:val="18"/>
                <w:szCs w:val="18"/>
              </w:rPr>
              <w:t>per</w:t>
            </w:r>
            <w:r w:rsidRPr="00F95608">
              <w:rPr>
                <w:rFonts w:ascii="Tahoma" w:eastAsia="Verdana" w:hAnsi="Tahoma" w:cs="Tahoma"/>
                <w:spacing w:val="27"/>
                <w:sz w:val="18"/>
                <w:szCs w:val="18"/>
              </w:rPr>
              <w:t xml:space="preserve"> </w:t>
            </w:r>
            <w:r w:rsidRPr="00F95608">
              <w:rPr>
                <w:rFonts w:ascii="Tahoma" w:eastAsia="Verdana" w:hAnsi="Tahoma" w:cs="Tahoma"/>
                <w:sz w:val="18"/>
                <w:szCs w:val="18"/>
              </w:rPr>
              <w:t>cui</w:t>
            </w:r>
            <w:r w:rsidRPr="00F95608">
              <w:rPr>
                <w:rFonts w:ascii="Tahoma" w:eastAsia="Verdana" w:hAnsi="Tahoma" w:cs="Tahoma"/>
                <w:spacing w:val="33"/>
                <w:sz w:val="18"/>
                <w:szCs w:val="18"/>
              </w:rPr>
              <w:t xml:space="preserve"> </w:t>
            </w:r>
            <w:r w:rsidRPr="00F95608">
              <w:rPr>
                <w:rFonts w:ascii="Tahoma" w:eastAsia="Verdana" w:hAnsi="Tahoma" w:cs="Tahoma"/>
                <w:spacing w:val="-3"/>
                <w:sz w:val="18"/>
                <w:szCs w:val="18"/>
              </w:rPr>
              <w:t xml:space="preserve">si </w:t>
            </w:r>
            <w:r w:rsidRPr="00F95608">
              <w:rPr>
                <w:rFonts w:ascii="Tahoma" w:eastAsia="Verdana" w:hAnsi="Tahoma" w:cs="Tahoma"/>
                <w:spacing w:val="-1"/>
                <w:sz w:val="18"/>
                <w:szCs w:val="18"/>
              </w:rPr>
              <w:t>produce</w:t>
            </w:r>
            <w:r w:rsidRPr="00F95608">
              <w:rPr>
                <w:rFonts w:ascii="Tahoma" w:hAnsi="Tahoma" w:cs="Tahoma"/>
                <w:spacing w:val="28"/>
                <w:w w:val="99"/>
                <w:sz w:val="18"/>
                <w:szCs w:val="18"/>
              </w:rPr>
              <w:t xml:space="preserve"> </w:t>
            </w:r>
            <w:r w:rsidRPr="00F95608">
              <w:rPr>
                <w:rFonts w:ascii="Tahoma" w:eastAsia="Verdana" w:hAnsi="Tahoma" w:cs="Tahoma"/>
                <w:spacing w:val="-1"/>
                <w:sz w:val="18"/>
                <w:szCs w:val="18"/>
              </w:rPr>
              <w:t>istanza</w:t>
            </w:r>
          </w:p>
        </w:tc>
        <w:tc>
          <w:tcPr>
            <w:tcW w:w="1628" w:type="dxa"/>
          </w:tcPr>
          <w:p w14:paraId="4B0417B1" w14:textId="77777777" w:rsidR="009B29B3" w:rsidRPr="00F95608" w:rsidRDefault="009B29B3" w:rsidP="001637EC">
            <w:pPr>
              <w:pStyle w:val="TableParagraph"/>
              <w:spacing w:before="118"/>
              <w:ind w:left="6"/>
              <w:rPr>
                <w:rFonts w:ascii="Tahoma" w:eastAsia="Verdana" w:hAnsi="Tahoma" w:cs="Tahoma"/>
                <w:sz w:val="18"/>
                <w:szCs w:val="18"/>
              </w:rPr>
            </w:pPr>
            <w:r w:rsidRPr="00F95608">
              <w:rPr>
                <w:rFonts w:ascii="Tahoma" w:hAnsi="Tahoma" w:cs="Tahoma"/>
                <w:spacing w:val="-1"/>
                <w:sz w:val="18"/>
                <w:szCs w:val="18"/>
              </w:rPr>
              <w:t>0,50</w:t>
            </w:r>
          </w:p>
          <w:p w14:paraId="770DC7BA" w14:textId="77777777" w:rsidR="009B29B3" w:rsidRPr="00F95608" w:rsidRDefault="009B29B3" w:rsidP="001637EC">
            <w:pPr>
              <w:widowControl/>
              <w:autoSpaceDE/>
              <w:autoSpaceDN/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sz w:val="18"/>
                <w:szCs w:val="18"/>
              </w:rPr>
              <w:t>punto</w:t>
            </w:r>
            <w:r w:rsidRPr="00F95608">
              <w:rPr>
                <w:rFonts w:ascii="Tahoma" w:hAnsi="Tahoma" w:cs="Tahoma"/>
                <w:spacing w:val="-6"/>
                <w:sz w:val="18"/>
                <w:szCs w:val="18"/>
              </w:rPr>
              <w:t xml:space="preserve"> </w:t>
            </w:r>
            <w:r w:rsidRPr="00F95608">
              <w:rPr>
                <w:rFonts w:ascii="Tahoma" w:hAnsi="Tahoma" w:cs="Tahoma"/>
                <w:sz w:val="18"/>
                <w:szCs w:val="18"/>
              </w:rPr>
              <w:t>x</w:t>
            </w:r>
            <w:r w:rsidRPr="00F95608">
              <w:rPr>
                <w:rFonts w:ascii="Tahoma" w:hAnsi="Tahoma" w:cs="Tahoma"/>
                <w:spacing w:val="22"/>
                <w:w w:val="99"/>
                <w:sz w:val="18"/>
                <w:szCs w:val="18"/>
              </w:rPr>
              <w:t xml:space="preserve"> </w:t>
            </w:r>
            <w:r w:rsidRPr="00F95608">
              <w:rPr>
                <w:rFonts w:ascii="Tahoma" w:hAnsi="Tahoma" w:cs="Tahoma"/>
                <w:sz w:val="18"/>
                <w:szCs w:val="18"/>
              </w:rPr>
              <w:t>anno</w:t>
            </w:r>
          </w:p>
        </w:tc>
        <w:tc>
          <w:tcPr>
            <w:tcW w:w="1245" w:type="dxa"/>
          </w:tcPr>
          <w:p w14:paraId="66B41005" w14:textId="77777777" w:rsidR="009B29B3" w:rsidRPr="00F95608" w:rsidRDefault="009B29B3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b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  <w:lang w:eastAsia="it-IT"/>
              </w:rPr>
              <w:t>Max 5</w:t>
            </w:r>
          </w:p>
          <w:p w14:paraId="24D78DEC" w14:textId="77777777" w:rsidR="009B29B3" w:rsidRPr="00F95608" w:rsidRDefault="009B29B3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1424" w:type="dxa"/>
          </w:tcPr>
          <w:p w14:paraId="7C6C651B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</w:tc>
        <w:tc>
          <w:tcPr>
            <w:tcW w:w="1718" w:type="dxa"/>
          </w:tcPr>
          <w:p w14:paraId="656FBCDC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</w:tc>
      </w:tr>
      <w:tr w:rsidR="009B29B3" w:rsidRPr="00E81895" w14:paraId="4CEB4A58" w14:textId="77777777" w:rsidTr="00175101">
        <w:trPr>
          <w:trHeight w:val="1013"/>
        </w:trPr>
        <w:tc>
          <w:tcPr>
            <w:tcW w:w="1812" w:type="dxa"/>
            <w:vMerge/>
          </w:tcPr>
          <w:p w14:paraId="30CE3752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</w:tc>
        <w:tc>
          <w:tcPr>
            <w:tcW w:w="2823" w:type="dxa"/>
          </w:tcPr>
          <w:p w14:paraId="722D0E24" w14:textId="77777777" w:rsidR="009B29B3" w:rsidRPr="00F95608" w:rsidRDefault="009B29B3" w:rsidP="00FF56A9">
            <w:pPr>
              <w:widowControl/>
              <w:autoSpaceDE/>
              <w:autoSpaceDN/>
              <w:ind w:left="2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 xml:space="preserve">Aver svolto </w:t>
            </w:r>
            <w:proofErr w:type="gramStart"/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l’ Incarico</w:t>
            </w:r>
            <w:proofErr w:type="gramEnd"/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 xml:space="preserve"> di Docente tutor/orientatore DM 328/2022 </w:t>
            </w:r>
          </w:p>
        </w:tc>
        <w:tc>
          <w:tcPr>
            <w:tcW w:w="1628" w:type="dxa"/>
          </w:tcPr>
          <w:p w14:paraId="4584749D" w14:textId="77777777" w:rsidR="009B29B3" w:rsidRPr="00F95608" w:rsidRDefault="009B29B3" w:rsidP="001637EC">
            <w:pPr>
              <w:widowControl/>
              <w:autoSpaceDE/>
              <w:autoSpaceDN/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</w:p>
          <w:p w14:paraId="057A767E" w14:textId="77777777" w:rsidR="009B29B3" w:rsidRPr="00F95608" w:rsidRDefault="009B29B3" w:rsidP="001637EC">
            <w:pPr>
              <w:widowControl/>
              <w:autoSpaceDE/>
              <w:autoSpaceDN/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5 punti per ciascun anno</w:t>
            </w:r>
          </w:p>
        </w:tc>
        <w:tc>
          <w:tcPr>
            <w:tcW w:w="1245" w:type="dxa"/>
          </w:tcPr>
          <w:p w14:paraId="46206FE1" w14:textId="77777777" w:rsidR="009B29B3" w:rsidRPr="00F95608" w:rsidRDefault="009B29B3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b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  <w:lang w:eastAsia="it-IT"/>
              </w:rPr>
              <w:t>Max 10</w:t>
            </w:r>
          </w:p>
          <w:p w14:paraId="6570D5BD" w14:textId="77777777" w:rsidR="009B29B3" w:rsidRPr="00F95608" w:rsidRDefault="009B29B3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b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1424" w:type="dxa"/>
          </w:tcPr>
          <w:p w14:paraId="34C4AD0C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718" w:type="dxa"/>
          </w:tcPr>
          <w:p w14:paraId="782F62B9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b/>
                <w:sz w:val="18"/>
                <w:szCs w:val="18"/>
                <w:lang w:eastAsia="it-IT"/>
              </w:rPr>
            </w:pPr>
          </w:p>
        </w:tc>
      </w:tr>
      <w:tr w:rsidR="009B29B3" w:rsidRPr="00E81895" w14:paraId="3F2C3487" w14:textId="77777777" w:rsidTr="00F95608">
        <w:trPr>
          <w:trHeight w:val="1209"/>
        </w:trPr>
        <w:tc>
          <w:tcPr>
            <w:tcW w:w="1812" w:type="dxa"/>
            <w:vMerge/>
          </w:tcPr>
          <w:p w14:paraId="798FE49D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</w:tc>
        <w:tc>
          <w:tcPr>
            <w:tcW w:w="2823" w:type="dxa"/>
          </w:tcPr>
          <w:p w14:paraId="2042424A" w14:textId="77777777" w:rsidR="009B29B3" w:rsidRPr="00F95608" w:rsidRDefault="009B29B3" w:rsidP="009B29B3">
            <w:pPr>
              <w:widowControl/>
              <w:autoSpaceDE/>
              <w:autoSpaceDN/>
              <w:ind w:left="2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Aver svolto altro incarico relativo all’orientamento scolastico (funzione strumentale, referente, membro commissione)</w:t>
            </w:r>
          </w:p>
        </w:tc>
        <w:tc>
          <w:tcPr>
            <w:tcW w:w="1628" w:type="dxa"/>
          </w:tcPr>
          <w:p w14:paraId="28F5D00D" w14:textId="77777777" w:rsidR="009B29B3" w:rsidRPr="00F95608" w:rsidRDefault="009B29B3" w:rsidP="001637EC">
            <w:pPr>
              <w:widowControl/>
              <w:autoSpaceDE/>
              <w:autoSpaceDN/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</w:p>
          <w:p w14:paraId="793B3AEA" w14:textId="77777777" w:rsidR="009B29B3" w:rsidRPr="00F95608" w:rsidRDefault="009B29B3" w:rsidP="001637EC">
            <w:pPr>
              <w:widowControl/>
              <w:autoSpaceDE/>
              <w:autoSpaceDN/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2 punti per ciascun</w:t>
            </w:r>
          </w:p>
          <w:p w14:paraId="70502C0D" w14:textId="77777777" w:rsidR="009B29B3" w:rsidRPr="00F95608" w:rsidRDefault="009B29B3" w:rsidP="001637EC">
            <w:pPr>
              <w:widowControl/>
              <w:autoSpaceDE/>
              <w:autoSpaceDN/>
              <w:textAlignment w:val="baseline"/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color w:val="000000"/>
                <w:sz w:val="18"/>
                <w:szCs w:val="18"/>
                <w:lang w:eastAsia="it-IT"/>
              </w:rPr>
              <w:t>anno</w:t>
            </w:r>
          </w:p>
        </w:tc>
        <w:tc>
          <w:tcPr>
            <w:tcW w:w="1245" w:type="dxa"/>
          </w:tcPr>
          <w:p w14:paraId="4EB6D11A" w14:textId="77777777" w:rsidR="009B29B3" w:rsidRPr="00F95608" w:rsidRDefault="009B29B3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b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  <w:lang w:eastAsia="it-IT"/>
              </w:rPr>
              <w:t>Max 10</w:t>
            </w:r>
          </w:p>
          <w:p w14:paraId="5680BF51" w14:textId="77777777" w:rsidR="009B29B3" w:rsidRPr="00F95608" w:rsidRDefault="009B29B3" w:rsidP="009B29B3">
            <w:pPr>
              <w:widowControl/>
              <w:autoSpaceDE/>
              <w:autoSpaceDN/>
              <w:jc w:val="center"/>
              <w:rPr>
                <w:rFonts w:ascii="Tahoma" w:hAnsi="Tahoma" w:cs="Tahoma"/>
                <w:b/>
                <w:sz w:val="18"/>
                <w:szCs w:val="18"/>
                <w:lang w:eastAsia="it-IT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  <w:lang w:eastAsia="it-IT"/>
              </w:rPr>
              <w:t>punti</w:t>
            </w:r>
          </w:p>
        </w:tc>
        <w:tc>
          <w:tcPr>
            <w:tcW w:w="1424" w:type="dxa"/>
          </w:tcPr>
          <w:p w14:paraId="24385D58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</w:tc>
        <w:tc>
          <w:tcPr>
            <w:tcW w:w="1718" w:type="dxa"/>
          </w:tcPr>
          <w:p w14:paraId="2161C76C" w14:textId="77777777" w:rsidR="009B29B3" w:rsidRPr="00F95608" w:rsidRDefault="009B29B3" w:rsidP="00E81895">
            <w:pPr>
              <w:widowControl/>
              <w:autoSpaceDE/>
              <w:autoSpaceDN/>
              <w:rPr>
                <w:rFonts w:ascii="Tahoma" w:hAnsi="Tahoma" w:cs="Tahoma"/>
                <w:sz w:val="18"/>
                <w:szCs w:val="18"/>
                <w:lang w:eastAsia="it-IT"/>
              </w:rPr>
            </w:pPr>
          </w:p>
        </w:tc>
      </w:tr>
      <w:tr w:rsidR="000564A8" w14:paraId="443B6CE4" w14:textId="77777777" w:rsidTr="00175101">
        <w:tc>
          <w:tcPr>
            <w:tcW w:w="7508" w:type="dxa"/>
            <w:gridSpan w:val="4"/>
          </w:tcPr>
          <w:p w14:paraId="1DE80506" w14:textId="77777777" w:rsidR="000564A8" w:rsidRPr="00F95608" w:rsidRDefault="000564A8" w:rsidP="000564A8">
            <w:pPr>
              <w:pStyle w:val="Defaul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91572D2" w14:textId="77777777" w:rsidR="000564A8" w:rsidRPr="00F95608" w:rsidRDefault="000564A8" w:rsidP="000564A8">
            <w:pPr>
              <w:pStyle w:val="Default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F95608">
              <w:rPr>
                <w:rFonts w:ascii="Tahoma" w:hAnsi="Tahoma" w:cs="Tahoma"/>
                <w:b/>
                <w:sz w:val="18"/>
                <w:szCs w:val="18"/>
              </w:rPr>
              <w:t>TOTALE PUNTI</w:t>
            </w:r>
          </w:p>
          <w:p w14:paraId="76E2D29B" w14:textId="77777777" w:rsidR="000564A8" w:rsidRPr="00F95608" w:rsidRDefault="000564A8" w:rsidP="000564A8">
            <w:pPr>
              <w:pStyle w:val="Default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6B668DC" w14:textId="77777777" w:rsidR="000564A8" w:rsidRPr="00F95608" w:rsidRDefault="000564A8" w:rsidP="005927B1">
            <w:pPr>
              <w:pStyle w:val="Defaul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18" w:type="dxa"/>
          </w:tcPr>
          <w:p w14:paraId="4EE1B722" w14:textId="77777777" w:rsidR="000564A8" w:rsidRPr="00F95608" w:rsidRDefault="000564A8" w:rsidP="005927B1">
            <w:pPr>
              <w:pStyle w:val="Defaul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6CD42FE" w14:textId="77777777" w:rsidR="005927B1" w:rsidRDefault="005927B1" w:rsidP="005927B1">
      <w:pPr>
        <w:pStyle w:val="Default"/>
      </w:pPr>
    </w:p>
    <w:p w14:paraId="7B8FCDC8" w14:textId="77777777" w:rsidR="00C07FEC" w:rsidRDefault="00C07FEC" w:rsidP="005927B1">
      <w:pPr>
        <w:pStyle w:val="Default"/>
      </w:pPr>
    </w:p>
    <w:p w14:paraId="56D664BF" w14:textId="77777777" w:rsidR="00C07FEC" w:rsidRDefault="00C07FEC" w:rsidP="005927B1">
      <w:pPr>
        <w:pStyle w:val="Default"/>
      </w:pPr>
    </w:p>
    <w:p w14:paraId="79E3CD39" w14:textId="77777777" w:rsidR="00C07FEC" w:rsidRDefault="00C07FEC" w:rsidP="005927B1">
      <w:pPr>
        <w:pStyle w:val="Default"/>
      </w:pPr>
    </w:p>
    <w:p w14:paraId="3344FBBE" w14:textId="77777777" w:rsidR="00C07FEC" w:rsidRPr="00F95608" w:rsidRDefault="00C07FEC" w:rsidP="005927B1">
      <w:pPr>
        <w:pStyle w:val="Default"/>
        <w:rPr>
          <w:rFonts w:ascii="Tahoma" w:hAnsi="Tahoma" w:cs="Tahoma"/>
          <w:sz w:val="18"/>
          <w:szCs w:val="18"/>
        </w:rPr>
      </w:pPr>
      <w:r w:rsidRPr="00F95608">
        <w:rPr>
          <w:rFonts w:ascii="Tahoma" w:hAnsi="Tahoma" w:cs="Tahoma"/>
          <w:sz w:val="18"/>
          <w:szCs w:val="18"/>
        </w:rPr>
        <w:t>………………………………..…. Lì …………………………</w:t>
      </w:r>
      <w:r w:rsidRPr="00F95608">
        <w:rPr>
          <w:rFonts w:ascii="Tahoma" w:hAnsi="Tahoma" w:cs="Tahoma"/>
          <w:sz w:val="18"/>
          <w:szCs w:val="18"/>
        </w:rPr>
        <w:tab/>
      </w:r>
      <w:r w:rsidRPr="00F95608">
        <w:rPr>
          <w:rFonts w:ascii="Tahoma" w:hAnsi="Tahoma" w:cs="Tahoma"/>
          <w:sz w:val="18"/>
          <w:szCs w:val="18"/>
        </w:rPr>
        <w:tab/>
        <w:t>FIRMA ……………………………</w:t>
      </w:r>
      <w:proofErr w:type="gramStart"/>
      <w:r w:rsidR="00F95608" w:rsidRPr="00F95608">
        <w:rPr>
          <w:rFonts w:ascii="Tahoma" w:hAnsi="Tahoma" w:cs="Tahoma"/>
          <w:sz w:val="18"/>
          <w:szCs w:val="18"/>
        </w:rPr>
        <w:t>…….</w:t>
      </w:r>
      <w:proofErr w:type="gramEnd"/>
      <w:r w:rsidR="00F95608" w:rsidRPr="00F95608">
        <w:rPr>
          <w:rFonts w:ascii="Tahoma" w:hAnsi="Tahoma" w:cs="Tahoma"/>
          <w:sz w:val="18"/>
          <w:szCs w:val="18"/>
        </w:rPr>
        <w:t>.</w:t>
      </w:r>
      <w:r w:rsidRPr="00F95608">
        <w:rPr>
          <w:rFonts w:ascii="Tahoma" w:hAnsi="Tahoma" w:cs="Tahoma"/>
          <w:sz w:val="18"/>
          <w:szCs w:val="18"/>
        </w:rPr>
        <w:t>……………………………….</w:t>
      </w:r>
    </w:p>
    <w:sectPr w:rsidR="00C07FEC" w:rsidRPr="00F95608" w:rsidSect="00780AFF">
      <w:headerReference w:type="default" r:id="rId7"/>
      <w:pgSz w:w="11910" w:h="16840"/>
      <w:pgMar w:top="80" w:right="566" w:bottom="28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B56D" w14:textId="77777777" w:rsidR="003F6496" w:rsidRDefault="003F6496" w:rsidP="003F6496">
      <w:r>
        <w:separator/>
      </w:r>
    </w:p>
  </w:endnote>
  <w:endnote w:type="continuationSeparator" w:id="0">
    <w:p w14:paraId="2E0CF4F3" w14:textId="77777777" w:rsidR="003F6496" w:rsidRDefault="003F6496" w:rsidP="003F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A818F" w14:textId="77777777" w:rsidR="003F6496" w:rsidRDefault="003F6496" w:rsidP="003F6496">
      <w:r>
        <w:separator/>
      </w:r>
    </w:p>
  </w:footnote>
  <w:footnote w:type="continuationSeparator" w:id="0">
    <w:p w14:paraId="5BAE04FB" w14:textId="77777777" w:rsidR="003F6496" w:rsidRDefault="003F6496" w:rsidP="003F6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D189" w14:textId="77777777" w:rsidR="003F6496" w:rsidRDefault="003F6496">
    <w:pPr>
      <w:pStyle w:val="Intestazione"/>
    </w:pPr>
    <w:r>
      <w:rPr>
        <w:noProof/>
        <w:lang w:eastAsia="it-IT"/>
      </w:rPr>
      <w:drawing>
        <wp:inline distT="0" distB="0" distL="0" distR="0" wp14:anchorId="06A0830D" wp14:editId="56D04FB4">
          <wp:extent cx="1130935" cy="826770"/>
          <wp:effectExtent l="0" t="0" r="0" b="0"/>
          <wp:docPr id="1" name="Image 6" descr="Immagine che contiene testo, schermata, Elementi grafici, grafica  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 descr="Immagine che contiene testo, schermata, Elementi grafici, grafica  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0935" cy="826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71A6"/>
    <w:multiLevelType w:val="hybridMultilevel"/>
    <w:tmpl w:val="9BE8B510"/>
    <w:lvl w:ilvl="0" w:tplc="52620DE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B38D4"/>
    <w:multiLevelType w:val="hybridMultilevel"/>
    <w:tmpl w:val="B058C536"/>
    <w:lvl w:ilvl="0" w:tplc="2DE645BC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169F12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2" w:tplc="E52ECC5A">
      <w:numFmt w:val="bullet"/>
      <w:lvlText w:val="•"/>
      <w:lvlJc w:val="left"/>
      <w:pPr>
        <w:ind w:left="3038" w:hanging="360"/>
      </w:pPr>
      <w:rPr>
        <w:rFonts w:hint="default"/>
        <w:lang w:val="it-IT" w:eastAsia="en-US" w:bidi="ar-SA"/>
      </w:rPr>
    </w:lvl>
    <w:lvl w:ilvl="3" w:tplc="13225DB8">
      <w:numFmt w:val="bullet"/>
      <w:lvlText w:val="•"/>
      <w:lvlJc w:val="left"/>
      <w:pPr>
        <w:ind w:left="3987" w:hanging="360"/>
      </w:pPr>
      <w:rPr>
        <w:rFonts w:hint="default"/>
        <w:lang w:val="it-IT" w:eastAsia="en-US" w:bidi="ar-SA"/>
      </w:rPr>
    </w:lvl>
    <w:lvl w:ilvl="4" w:tplc="EC284B0C">
      <w:numFmt w:val="bullet"/>
      <w:lvlText w:val="•"/>
      <w:lvlJc w:val="left"/>
      <w:pPr>
        <w:ind w:left="4936" w:hanging="360"/>
      </w:pPr>
      <w:rPr>
        <w:rFonts w:hint="default"/>
        <w:lang w:val="it-IT" w:eastAsia="en-US" w:bidi="ar-SA"/>
      </w:rPr>
    </w:lvl>
    <w:lvl w:ilvl="5" w:tplc="8F04131A">
      <w:numFmt w:val="bullet"/>
      <w:lvlText w:val="•"/>
      <w:lvlJc w:val="left"/>
      <w:pPr>
        <w:ind w:left="5886" w:hanging="360"/>
      </w:pPr>
      <w:rPr>
        <w:rFonts w:hint="default"/>
        <w:lang w:val="it-IT" w:eastAsia="en-US" w:bidi="ar-SA"/>
      </w:rPr>
    </w:lvl>
    <w:lvl w:ilvl="6" w:tplc="43661104">
      <w:numFmt w:val="bullet"/>
      <w:lvlText w:val="•"/>
      <w:lvlJc w:val="left"/>
      <w:pPr>
        <w:ind w:left="6835" w:hanging="360"/>
      </w:pPr>
      <w:rPr>
        <w:rFonts w:hint="default"/>
        <w:lang w:val="it-IT" w:eastAsia="en-US" w:bidi="ar-SA"/>
      </w:rPr>
    </w:lvl>
    <w:lvl w:ilvl="7" w:tplc="26E0B32C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  <w:lvl w:ilvl="8" w:tplc="0CF220AA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4F05700"/>
    <w:multiLevelType w:val="hybridMultilevel"/>
    <w:tmpl w:val="D876A5E6"/>
    <w:lvl w:ilvl="0" w:tplc="E286E2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A563F"/>
    <w:multiLevelType w:val="multilevel"/>
    <w:tmpl w:val="06540F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1719E4"/>
    <w:multiLevelType w:val="hybridMultilevel"/>
    <w:tmpl w:val="F0AA6210"/>
    <w:lvl w:ilvl="0" w:tplc="56D6C3EC">
      <w:numFmt w:val="bullet"/>
      <w:lvlText w:val=""/>
      <w:lvlJc w:val="left"/>
      <w:pPr>
        <w:ind w:left="78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41601B6">
      <w:numFmt w:val="bullet"/>
      <w:lvlText w:val="•"/>
      <w:lvlJc w:val="left"/>
      <w:pPr>
        <w:ind w:left="1765" w:hanging="361"/>
      </w:pPr>
      <w:rPr>
        <w:rFonts w:hint="default"/>
        <w:lang w:val="it-IT" w:eastAsia="en-US" w:bidi="ar-SA"/>
      </w:rPr>
    </w:lvl>
    <w:lvl w:ilvl="2" w:tplc="FD82FA08">
      <w:numFmt w:val="bullet"/>
      <w:lvlText w:val="•"/>
      <w:lvlJc w:val="left"/>
      <w:pPr>
        <w:ind w:left="2750" w:hanging="361"/>
      </w:pPr>
      <w:rPr>
        <w:rFonts w:hint="default"/>
        <w:lang w:val="it-IT" w:eastAsia="en-US" w:bidi="ar-SA"/>
      </w:rPr>
    </w:lvl>
    <w:lvl w:ilvl="3" w:tplc="97F627F2">
      <w:numFmt w:val="bullet"/>
      <w:lvlText w:val="•"/>
      <w:lvlJc w:val="left"/>
      <w:pPr>
        <w:ind w:left="3735" w:hanging="361"/>
      </w:pPr>
      <w:rPr>
        <w:rFonts w:hint="default"/>
        <w:lang w:val="it-IT" w:eastAsia="en-US" w:bidi="ar-SA"/>
      </w:rPr>
    </w:lvl>
    <w:lvl w:ilvl="4" w:tplc="EC30B28C">
      <w:numFmt w:val="bullet"/>
      <w:lvlText w:val="•"/>
      <w:lvlJc w:val="left"/>
      <w:pPr>
        <w:ind w:left="4720" w:hanging="361"/>
      </w:pPr>
      <w:rPr>
        <w:rFonts w:hint="default"/>
        <w:lang w:val="it-IT" w:eastAsia="en-US" w:bidi="ar-SA"/>
      </w:rPr>
    </w:lvl>
    <w:lvl w:ilvl="5" w:tplc="37484386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6" w:tplc="FA0AD7F4">
      <w:numFmt w:val="bullet"/>
      <w:lvlText w:val="•"/>
      <w:lvlJc w:val="left"/>
      <w:pPr>
        <w:ind w:left="6691" w:hanging="361"/>
      </w:pPr>
      <w:rPr>
        <w:rFonts w:hint="default"/>
        <w:lang w:val="it-IT" w:eastAsia="en-US" w:bidi="ar-SA"/>
      </w:rPr>
    </w:lvl>
    <w:lvl w:ilvl="7" w:tplc="40CE816E">
      <w:numFmt w:val="bullet"/>
      <w:lvlText w:val="•"/>
      <w:lvlJc w:val="left"/>
      <w:pPr>
        <w:ind w:left="7676" w:hanging="361"/>
      </w:pPr>
      <w:rPr>
        <w:rFonts w:hint="default"/>
        <w:lang w:val="it-IT" w:eastAsia="en-US" w:bidi="ar-SA"/>
      </w:rPr>
    </w:lvl>
    <w:lvl w:ilvl="8" w:tplc="EB36F92A">
      <w:numFmt w:val="bullet"/>
      <w:lvlText w:val="•"/>
      <w:lvlJc w:val="left"/>
      <w:pPr>
        <w:ind w:left="8661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4E3B68C1"/>
    <w:multiLevelType w:val="hybridMultilevel"/>
    <w:tmpl w:val="96CA4134"/>
    <w:lvl w:ilvl="0" w:tplc="52620DE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0303"/>
    <w:multiLevelType w:val="hybridMultilevel"/>
    <w:tmpl w:val="603685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F51ABF"/>
    <w:multiLevelType w:val="hybridMultilevel"/>
    <w:tmpl w:val="914202EC"/>
    <w:lvl w:ilvl="0" w:tplc="2A0A5072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F6B"/>
    <w:rsid w:val="000323F6"/>
    <w:rsid w:val="000564A8"/>
    <w:rsid w:val="000A0477"/>
    <w:rsid w:val="001032DC"/>
    <w:rsid w:val="00114DD6"/>
    <w:rsid w:val="00143427"/>
    <w:rsid w:val="0014419C"/>
    <w:rsid w:val="001637EC"/>
    <w:rsid w:val="001736F7"/>
    <w:rsid w:val="00175101"/>
    <w:rsid w:val="00195F3E"/>
    <w:rsid w:val="001B79A2"/>
    <w:rsid w:val="001F759A"/>
    <w:rsid w:val="00242924"/>
    <w:rsid w:val="00247800"/>
    <w:rsid w:val="002500B5"/>
    <w:rsid w:val="002724C4"/>
    <w:rsid w:val="00281335"/>
    <w:rsid w:val="00294B5A"/>
    <w:rsid w:val="002D0AFE"/>
    <w:rsid w:val="0036705D"/>
    <w:rsid w:val="003F6496"/>
    <w:rsid w:val="004076DC"/>
    <w:rsid w:val="0043793F"/>
    <w:rsid w:val="00446B5D"/>
    <w:rsid w:val="00472473"/>
    <w:rsid w:val="004C7F6B"/>
    <w:rsid w:val="005577F4"/>
    <w:rsid w:val="005773AA"/>
    <w:rsid w:val="005927B1"/>
    <w:rsid w:val="005C1501"/>
    <w:rsid w:val="005C74B5"/>
    <w:rsid w:val="005E1094"/>
    <w:rsid w:val="005E73F2"/>
    <w:rsid w:val="00607154"/>
    <w:rsid w:val="00674C29"/>
    <w:rsid w:val="00684315"/>
    <w:rsid w:val="006A45FA"/>
    <w:rsid w:val="006C1F56"/>
    <w:rsid w:val="00711982"/>
    <w:rsid w:val="007802FA"/>
    <w:rsid w:val="00780AFF"/>
    <w:rsid w:val="007914D5"/>
    <w:rsid w:val="007A3BA6"/>
    <w:rsid w:val="007B66E4"/>
    <w:rsid w:val="00812F24"/>
    <w:rsid w:val="00816E8F"/>
    <w:rsid w:val="0082263A"/>
    <w:rsid w:val="008924CF"/>
    <w:rsid w:val="008C0920"/>
    <w:rsid w:val="008E26AB"/>
    <w:rsid w:val="008E6654"/>
    <w:rsid w:val="008F7276"/>
    <w:rsid w:val="00906274"/>
    <w:rsid w:val="009326FF"/>
    <w:rsid w:val="00953DEF"/>
    <w:rsid w:val="009B29B3"/>
    <w:rsid w:val="00A252E3"/>
    <w:rsid w:val="00A35BE5"/>
    <w:rsid w:val="00AC1E32"/>
    <w:rsid w:val="00AE4801"/>
    <w:rsid w:val="00AF2321"/>
    <w:rsid w:val="00B0023F"/>
    <w:rsid w:val="00B0545A"/>
    <w:rsid w:val="00B17BA5"/>
    <w:rsid w:val="00B422F4"/>
    <w:rsid w:val="00B82D9F"/>
    <w:rsid w:val="00BB09C8"/>
    <w:rsid w:val="00BD6F51"/>
    <w:rsid w:val="00C05A95"/>
    <w:rsid w:val="00C07FEC"/>
    <w:rsid w:val="00C82BAB"/>
    <w:rsid w:val="00C84F6E"/>
    <w:rsid w:val="00CA68AC"/>
    <w:rsid w:val="00CC0B84"/>
    <w:rsid w:val="00CD0FA2"/>
    <w:rsid w:val="00D01661"/>
    <w:rsid w:val="00D27700"/>
    <w:rsid w:val="00D5274F"/>
    <w:rsid w:val="00D8393F"/>
    <w:rsid w:val="00DA6C38"/>
    <w:rsid w:val="00DB07CC"/>
    <w:rsid w:val="00DE7AC5"/>
    <w:rsid w:val="00DE7DDD"/>
    <w:rsid w:val="00E00FB2"/>
    <w:rsid w:val="00E04EF0"/>
    <w:rsid w:val="00E20C92"/>
    <w:rsid w:val="00E4144C"/>
    <w:rsid w:val="00E437DE"/>
    <w:rsid w:val="00E81895"/>
    <w:rsid w:val="00E9491C"/>
    <w:rsid w:val="00EC02DF"/>
    <w:rsid w:val="00EC1D1F"/>
    <w:rsid w:val="00ED7532"/>
    <w:rsid w:val="00EE1F73"/>
    <w:rsid w:val="00EF53A9"/>
    <w:rsid w:val="00EF5D1B"/>
    <w:rsid w:val="00F6183C"/>
    <w:rsid w:val="00F95608"/>
    <w:rsid w:val="00F9701E"/>
    <w:rsid w:val="00FF299A"/>
    <w:rsid w:val="00FF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6BE9"/>
  <w15:chartTrackingRefBased/>
  <w15:docId w15:val="{2ED7298A-91AA-4B2A-A610-8009DCD0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A68AC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CA68AC"/>
    <w:pPr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CA68AC"/>
    <w:pPr>
      <w:spacing w:before="39"/>
      <w:ind w:right="144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sid w:val="00CA68AC"/>
    <w:rPr>
      <w:rFonts w:ascii="Calibri" w:eastAsia="Calibri" w:hAnsi="Calibri" w:cs="Calibri"/>
      <w:b/>
      <w:bCs/>
      <w:sz w:val="24"/>
      <w:szCs w:val="24"/>
    </w:rPr>
  </w:style>
  <w:style w:type="character" w:customStyle="1" w:styleId="Titolo2Carattere">
    <w:name w:val="Titolo 2 Carattere"/>
    <w:link w:val="Titolo2"/>
    <w:uiPriority w:val="1"/>
    <w:rsid w:val="00CA68AC"/>
    <w:rPr>
      <w:rFonts w:ascii="Calibri" w:eastAsia="Calibri" w:hAnsi="Calibri" w:cs="Calibri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CA68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A68AC"/>
    <w:rPr>
      <w:sz w:val="20"/>
      <w:szCs w:val="20"/>
    </w:rPr>
  </w:style>
  <w:style w:type="character" w:customStyle="1" w:styleId="CorpotestoCarattere">
    <w:name w:val="Corpo testo Carattere"/>
    <w:link w:val="Corpotesto"/>
    <w:uiPriority w:val="1"/>
    <w:rsid w:val="00CA68AC"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,normal,b1"/>
    <w:basedOn w:val="Normale"/>
    <w:link w:val="ParagrafoelencoCarattere"/>
    <w:uiPriority w:val="34"/>
    <w:qFormat/>
    <w:rsid w:val="00CA68AC"/>
    <w:pPr>
      <w:ind w:left="785" w:hanging="361"/>
    </w:pPr>
  </w:style>
  <w:style w:type="paragraph" w:customStyle="1" w:styleId="TableParagraph">
    <w:name w:val="Table Paragraph"/>
    <w:basedOn w:val="Normale"/>
    <w:uiPriority w:val="1"/>
    <w:qFormat/>
    <w:rsid w:val="00CA68AC"/>
  </w:style>
  <w:style w:type="table" w:styleId="Grigliatabella">
    <w:name w:val="Table Grid"/>
    <w:basedOn w:val="Tabellanormale"/>
    <w:uiPriority w:val="39"/>
    <w:rsid w:val="008C092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link w:val="Paragrafoelenco"/>
    <w:uiPriority w:val="34"/>
    <w:qFormat/>
    <w:rsid w:val="008C0920"/>
    <w:rPr>
      <w:rFonts w:ascii="Calibri" w:eastAsia="Calibri" w:hAnsi="Calibri" w:cs="Calibri"/>
    </w:rPr>
  </w:style>
  <w:style w:type="character" w:styleId="Enfasigrassetto">
    <w:name w:val="Strong"/>
    <w:uiPriority w:val="22"/>
    <w:qFormat/>
    <w:rsid w:val="007914D5"/>
    <w:rPr>
      <w:b/>
      <w:bCs/>
    </w:rPr>
  </w:style>
  <w:style w:type="paragraph" w:customStyle="1" w:styleId="Default">
    <w:name w:val="Default"/>
    <w:uiPriority w:val="99"/>
    <w:rsid w:val="00780A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E81895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F6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6496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F6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496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3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5206">
          <w:marLeft w:val="-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2\Desktop\PROGETTI\PCTO%20ESTERO%20DM88%202025\BANDO%20ALUNNI.DM%2088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ALUNNI.DM 88</Template>
  <TotalTime>72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Links>
    <vt:vector size="6" baseType="variant">
      <vt:variant>
        <vt:i4>1900635</vt:i4>
      </vt:variant>
      <vt:variant>
        <vt:i4>0</vt:i4>
      </vt:variant>
      <vt:variant>
        <vt:i4>0</vt:i4>
      </vt:variant>
      <vt:variant>
        <vt:i4>5</vt:i4>
      </vt:variant>
      <vt:variant>
        <vt:lpwstr>http://www.istitutocolasanto.edu.it/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Utente2</dc:creator>
  <cp:keywords/>
  <dc:description/>
  <cp:lastModifiedBy>DSGA</cp:lastModifiedBy>
  <cp:revision>17</cp:revision>
  <dcterms:created xsi:type="dcterms:W3CDTF">2026-02-09T11:23:00Z</dcterms:created>
  <dcterms:modified xsi:type="dcterms:W3CDTF">2026-03-10T16:54:00Z</dcterms:modified>
</cp:coreProperties>
</file>